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DD05B" w14:textId="5035E83F" w:rsidR="00AF3C45" w:rsidRDefault="00906036" w:rsidP="00906036">
      <w:pPr>
        <w:pStyle w:val="Heading1"/>
      </w:pPr>
      <w:r>
        <w:t>Making Clovey Oranges</w:t>
      </w:r>
    </w:p>
    <w:p w14:paraId="6D3323D7" w14:textId="77777777" w:rsidR="00906036" w:rsidRPr="00906036" w:rsidRDefault="00906036" w:rsidP="00906036">
      <w:r w:rsidRPr="00906036">
        <w:t xml:space="preserve">These simple decorations will make your home smell wonderful over wintertime. </w:t>
      </w:r>
    </w:p>
    <w:p w14:paraId="052158C3" w14:textId="77777777" w:rsidR="00906036" w:rsidRDefault="00906036" w:rsidP="00906036">
      <w:r w:rsidRPr="00906036">
        <w:rPr>
          <w:rStyle w:val="Heading2Char"/>
        </w:rPr>
        <w:t>Equipment:</w:t>
      </w:r>
      <w:r w:rsidRPr="00906036">
        <w:t xml:space="preserve"> </w:t>
      </w:r>
    </w:p>
    <w:p w14:paraId="7E739540" w14:textId="77777777" w:rsidR="00906036" w:rsidRDefault="00906036" w:rsidP="00906036">
      <w:r w:rsidRPr="00906036">
        <w:t xml:space="preserve">1 orange per child </w:t>
      </w:r>
    </w:p>
    <w:p w14:paraId="15FC8633" w14:textId="77777777" w:rsidR="00906036" w:rsidRDefault="00906036" w:rsidP="00906036">
      <w:r w:rsidRPr="00906036">
        <w:t xml:space="preserve">Large quantity of cloves: 20-50 per child </w:t>
      </w:r>
    </w:p>
    <w:p w14:paraId="2540A8AE" w14:textId="77777777" w:rsidR="00906036" w:rsidRDefault="00906036" w:rsidP="00906036">
      <w:r w:rsidRPr="00906036">
        <w:t xml:space="preserve">1 paper bag per child (optional) </w:t>
      </w:r>
    </w:p>
    <w:p w14:paraId="1C422B27" w14:textId="13B51704" w:rsidR="00906036" w:rsidRPr="00906036" w:rsidRDefault="00906036" w:rsidP="00906036">
      <w:r w:rsidRPr="00906036">
        <w:t>Ribbon (optional)</w:t>
      </w:r>
    </w:p>
    <w:p w14:paraId="61E881CD" w14:textId="77777777" w:rsidR="00906036" w:rsidRDefault="00906036" w:rsidP="00906036">
      <w:r w:rsidRPr="00906036">
        <w:rPr>
          <w:rStyle w:val="Heading2Char"/>
        </w:rPr>
        <w:t>Instructions:</w:t>
      </w:r>
      <w:r w:rsidRPr="00906036">
        <w:t xml:space="preserve"> </w:t>
      </w:r>
    </w:p>
    <w:p w14:paraId="401346B5" w14:textId="77777777" w:rsidR="00906036" w:rsidRDefault="00906036" w:rsidP="00906036">
      <w:pPr>
        <w:pStyle w:val="ListParagraph"/>
        <w:numPr>
          <w:ilvl w:val="0"/>
          <w:numId w:val="34"/>
        </w:numPr>
      </w:pPr>
      <w:r w:rsidRPr="00906036">
        <w:t xml:space="preserve">Push cloves into the orange to make a pattern, represent something, or just do it randomly! You can plan it on a piece of paper first if you wish. </w:t>
      </w:r>
    </w:p>
    <w:p w14:paraId="293B9D3D" w14:textId="77777777" w:rsidR="00906036" w:rsidRDefault="00906036" w:rsidP="00906036">
      <w:pPr>
        <w:pStyle w:val="ListParagraph"/>
      </w:pPr>
    </w:p>
    <w:p w14:paraId="11C987D2" w14:textId="77777777" w:rsidR="00906036" w:rsidRDefault="00906036" w:rsidP="00906036">
      <w:pPr>
        <w:pStyle w:val="ListParagraph"/>
        <w:numPr>
          <w:ilvl w:val="0"/>
          <w:numId w:val="34"/>
        </w:numPr>
      </w:pPr>
      <w:r w:rsidRPr="00906036">
        <w:t xml:space="preserve">(Optional) Tie a ribbon around the orange </w:t>
      </w:r>
    </w:p>
    <w:p w14:paraId="7B6C3005" w14:textId="77777777" w:rsidR="00906036" w:rsidRDefault="00906036" w:rsidP="00906036">
      <w:pPr>
        <w:pStyle w:val="ListParagraph"/>
      </w:pPr>
    </w:p>
    <w:p w14:paraId="1FA39B7F" w14:textId="77777777" w:rsidR="00906036" w:rsidRDefault="00906036" w:rsidP="00906036">
      <w:pPr>
        <w:pStyle w:val="ListParagraph"/>
        <w:numPr>
          <w:ilvl w:val="0"/>
          <w:numId w:val="34"/>
        </w:numPr>
      </w:pPr>
      <w:r w:rsidRPr="00906036">
        <w:t xml:space="preserve">(Optional) Place the orange in a paper bag and put in a warm dry place, such as a warm cupboard or above a radiator, for 2-3 weeks until the orange has dried out. </w:t>
      </w:r>
    </w:p>
    <w:p w14:paraId="6291104E" w14:textId="77777777" w:rsidR="00906036" w:rsidRDefault="00906036" w:rsidP="00906036">
      <w:pPr>
        <w:pStyle w:val="ListParagraph"/>
      </w:pPr>
    </w:p>
    <w:p w14:paraId="66F165B3" w14:textId="6DB9C59E" w:rsidR="00906036" w:rsidRPr="00906036" w:rsidRDefault="00906036" w:rsidP="00906036">
      <w:r w:rsidRPr="00906036">
        <w:t xml:space="preserve">Use as a Christmas decoration by placing on a table or hanging on a tree - the orange and cloves should scent the air! </w:t>
      </w:r>
    </w:p>
    <w:p w14:paraId="203796FA" w14:textId="77777777" w:rsidR="00906036" w:rsidRPr="00906036" w:rsidRDefault="00906036" w:rsidP="00906036"/>
    <w:sectPr w:rsidR="00906036" w:rsidRPr="00906036" w:rsidSect="00072BF2">
      <w:headerReference w:type="default" r:id="rId10"/>
      <w:footerReference w:type="default" r:id="rId11"/>
      <w:footerReference w:type="first" r:id="rId12"/>
      <w:pgSz w:w="11906" w:h="16838" w:code="9"/>
      <w:pgMar w:top="1814" w:right="680" w:bottom="1134" w:left="68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CEFC7" w14:textId="77777777" w:rsidR="00906036" w:rsidRDefault="00906036" w:rsidP="00E94E1B">
      <w:r>
        <w:separator/>
      </w:r>
    </w:p>
  </w:endnote>
  <w:endnote w:type="continuationSeparator" w:id="0">
    <w:p w14:paraId="6DD0F867" w14:textId="77777777" w:rsidR="00906036" w:rsidRDefault="00906036" w:rsidP="00E94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altName w:val="Calibri"/>
    <w:charset w:val="00"/>
    <w:family w:val="auto"/>
    <w:pitch w:val="variable"/>
    <w:sig w:usb0="A00000FF" w:usb1="4000205B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EE770EF-4D2B-4814-8D65-D5CC99546356}"/>
    <w:embedBold r:id="rId2" w:fontKey="{FCF565BC-8B4C-403D-80B3-DA13BEC1D361}"/>
    <w:embedItalic r:id="rId3" w:fontKey="{E5CC132E-BF5B-483B-98D0-07F28C1D26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40F7483-B21B-409C-B89B-E5DADD55D64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A14A2FE8-A894-4229-93B1-5E3917E39486}"/>
  </w:font>
  <w:font w:name="Public Sans SemiBold">
    <w:altName w:val="Calibri"/>
    <w:charset w:val="00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D1BAB" w14:textId="77777777" w:rsidR="003078C3" w:rsidRDefault="003078C3" w:rsidP="00E94E1B">
    <w:pPr>
      <w:pStyle w:val="Footer"/>
    </w:pPr>
    <w:r>
      <w:ptab w:relativeTo="margin" w:alignment="right" w:leader="none"/>
    </w:r>
    <w:r>
      <w:fldChar w:fldCharType="begin"/>
    </w:r>
    <w:r>
      <w:instrText xml:space="preserve"> PAGE  \* Arabic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E7BA7" w14:textId="77777777" w:rsidR="00F90F7D" w:rsidRDefault="00F90F7D" w:rsidP="00E94E1B">
    <w:pPr>
      <w:pStyle w:val="Footer"/>
    </w:pPr>
  </w:p>
  <w:p w14:paraId="47EABC17" w14:textId="77777777" w:rsidR="008C2536" w:rsidRDefault="008C2536" w:rsidP="00E94E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55794" w14:textId="77777777" w:rsidR="00906036" w:rsidRDefault="00906036" w:rsidP="00E94E1B">
      <w:r>
        <w:separator/>
      </w:r>
    </w:p>
  </w:footnote>
  <w:footnote w:type="continuationSeparator" w:id="0">
    <w:p w14:paraId="1318C3AC" w14:textId="77777777" w:rsidR="00906036" w:rsidRDefault="00906036" w:rsidP="00E94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3D1C0" w14:textId="77777777" w:rsidR="00072BF2" w:rsidRDefault="00072BF2" w:rsidP="00E94E1B">
    <w:pPr>
      <w:pStyle w:val="Header"/>
    </w:pPr>
    <w:r>
      <w:rPr>
        <w:noProof/>
      </w:rPr>
      <w:drawing>
        <wp:inline distT="0" distB="0" distL="0" distR="0" wp14:anchorId="64F0D591" wp14:editId="063DF6CB">
          <wp:extent cx="756000" cy="640800"/>
          <wp:effectExtent l="0" t="0" r="6350" b="6985"/>
          <wp:docPr id="1679829483" name="Graphic 2" descr="Royal Botanic Garden Edinbur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9829483" name="Graphic 2" descr="Royal Botanic Garden Edinburgh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" cy="64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654A53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5EEFD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0"/>
    <w:multiLevelType w:val="singleLevel"/>
    <w:tmpl w:val="49F83C2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992A5F8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485C49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935474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8FECF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5F4D8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8836F9"/>
    <w:multiLevelType w:val="multilevel"/>
    <w:tmpl w:val="D4287C60"/>
    <w:numStyleLink w:val="HeadingNumList"/>
  </w:abstractNum>
  <w:abstractNum w:abstractNumId="9" w15:restartNumberingAfterBreak="0">
    <w:nsid w:val="07E336DB"/>
    <w:multiLevelType w:val="multilevel"/>
    <w:tmpl w:val="F8D48234"/>
    <w:numStyleLink w:val="NumList"/>
  </w:abstractNum>
  <w:abstractNum w:abstractNumId="10" w15:restartNumberingAfterBreak="0">
    <w:nsid w:val="0D1507D4"/>
    <w:multiLevelType w:val="multilevel"/>
    <w:tmpl w:val="F8D48234"/>
    <w:numStyleLink w:val="NumList"/>
  </w:abstractNum>
  <w:abstractNum w:abstractNumId="11" w15:restartNumberingAfterBreak="0">
    <w:nsid w:val="10C92DE1"/>
    <w:multiLevelType w:val="multilevel"/>
    <w:tmpl w:val="F8D48234"/>
    <w:numStyleLink w:val="NumList"/>
  </w:abstractNum>
  <w:abstractNum w:abstractNumId="12" w15:restartNumberingAfterBreak="0">
    <w:nsid w:val="13B0789C"/>
    <w:multiLevelType w:val="multilevel"/>
    <w:tmpl w:val="F46A37FC"/>
    <w:styleLink w:val="BulletList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cs="Symbol" w:hint="default"/>
        <w:color w:val="auto"/>
        <w:sz w:val="16"/>
        <w:szCs w:val="28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cs="Symbol" w:hint="default"/>
        <w:color w:val="auto"/>
        <w:sz w:val="16"/>
        <w:szCs w:val="28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cs="Symbol" w:hint="default"/>
        <w:color w:val="auto"/>
        <w:sz w:val="16"/>
        <w:szCs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78758F1"/>
    <w:multiLevelType w:val="hybridMultilevel"/>
    <w:tmpl w:val="DF6A737A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94E9A"/>
    <w:multiLevelType w:val="multilevel"/>
    <w:tmpl w:val="F46A37FC"/>
    <w:numStyleLink w:val="BulletList"/>
  </w:abstractNum>
  <w:abstractNum w:abstractNumId="15" w15:restartNumberingAfterBreak="0">
    <w:nsid w:val="295A0B71"/>
    <w:multiLevelType w:val="multilevel"/>
    <w:tmpl w:val="52C26148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6" w15:restartNumberingAfterBreak="0">
    <w:nsid w:val="3AA87344"/>
    <w:multiLevelType w:val="multilevel"/>
    <w:tmpl w:val="D4287C60"/>
    <w:styleLink w:val="HeadingNumLis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277061C"/>
    <w:multiLevelType w:val="multilevel"/>
    <w:tmpl w:val="52C26148"/>
    <w:numStyleLink w:val="ArticleSection"/>
  </w:abstractNum>
  <w:abstractNum w:abstractNumId="18" w15:restartNumberingAfterBreak="0">
    <w:nsid w:val="46D22968"/>
    <w:multiLevelType w:val="multilevel"/>
    <w:tmpl w:val="F8D48234"/>
    <w:styleLink w:val="NumList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1" w:hanging="34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82451AA"/>
    <w:multiLevelType w:val="multilevel"/>
    <w:tmpl w:val="F8D48234"/>
    <w:numStyleLink w:val="NumList"/>
  </w:abstractNum>
  <w:abstractNum w:abstractNumId="20" w15:restartNumberingAfterBreak="0">
    <w:nsid w:val="48FC267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AD100B9"/>
    <w:multiLevelType w:val="hybridMultilevel"/>
    <w:tmpl w:val="E85EFD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EA64F8"/>
    <w:multiLevelType w:val="multilevel"/>
    <w:tmpl w:val="F8D48234"/>
    <w:numStyleLink w:val="NumList"/>
  </w:abstractNum>
  <w:abstractNum w:abstractNumId="23" w15:restartNumberingAfterBreak="0">
    <w:nsid w:val="50EF18D3"/>
    <w:multiLevelType w:val="hybridMultilevel"/>
    <w:tmpl w:val="0D969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99404B"/>
    <w:multiLevelType w:val="hybridMultilevel"/>
    <w:tmpl w:val="734240D4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4043E3"/>
    <w:multiLevelType w:val="multilevel"/>
    <w:tmpl w:val="F8D48234"/>
    <w:numStyleLink w:val="NumList"/>
  </w:abstractNum>
  <w:num w:numId="1" w16cid:durableId="532614408">
    <w:abstractNumId w:val="7"/>
  </w:num>
  <w:num w:numId="2" w16cid:durableId="665211658">
    <w:abstractNumId w:val="5"/>
  </w:num>
  <w:num w:numId="3" w16cid:durableId="305595989">
    <w:abstractNumId w:val="4"/>
  </w:num>
  <w:num w:numId="4" w16cid:durableId="49697943">
    <w:abstractNumId w:val="6"/>
  </w:num>
  <w:num w:numId="5" w16cid:durableId="1342859237">
    <w:abstractNumId w:val="1"/>
  </w:num>
  <w:num w:numId="6" w16cid:durableId="278223291">
    <w:abstractNumId w:val="0"/>
  </w:num>
  <w:num w:numId="7" w16cid:durableId="1574899723">
    <w:abstractNumId w:val="18"/>
  </w:num>
  <w:num w:numId="8" w16cid:durableId="554775974">
    <w:abstractNumId w:val="16"/>
  </w:num>
  <w:num w:numId="9" w16cid:durableId="574555077">
    <w:abstractNumId w:val="8"/>
  </w:num>
  <w:num w:numId="10" w16cid:durableId="713700014">
    <w:abstractNumId w:val="11"/>
  </w:num>
  <w:num w:numId="11" w16cid:durableId="655383151">
    <w:abstractNumId w:val="7"/>
  </w:num>
  <w:num w:numId="12" w16cid:durableId="559054489">
    <w:abstractNumId w:val="11"/>
  </w:num>
  <w:num w:numId="13" w16cid:durableId="2056078209">
    <w:abstractNumId w:val="5"/>
  </w:num>
  <w:num w:numId="14" w16cid:durableId="181285137">
    <w:abstractNumId w:val="4"/>
  </w:num>
  <w:num w:numId="15" w16cid:durableId="1581449739">
    <w:abstractNumId w:val="11"/>
  </w:num>
  <w:num w:numId="16" w16cid:durableId="1072657298">
    <w:abstractNumId w:val="11"/>
  </w:num>
  <w:num w:numId="17" w16cid:durableId="726606638">
    <w:abstractNumId w:val="18"/>
  </w:num>
  <w:num w:numId="18" w16cid:durableId="1119833186">
    <w:abstractNumId w:val="16"/>
  </w:num>
  <w:num w:numId="19" w16cid:durableId="157768813">
    <w:abstractNumId w:val="12"/>
  </w:num>
  <w:num w:numId="20" w16cid:durableId="813371553">
    <w:abstractNumId w:val="20"/>
  </w:num>
  <w:num w:numId="21" w16cid:durableId="717705115">
    <w:abstractNumId w:val="15"/>
  </w:num>
  <w:num w:numId="22" w16cid:durableId="1031691104">
    <w:abstractNumId w:val="3"/>
  </w:num>
  <w:num w:numId="23" w16cid:durableId="501629753">
    <w:abstractNumId w:val="2"/>
  </w:num>
  <w:num w:numId="24" w16cid:durableId="596445716">
    <w:abstractNumId w:val="17"/>
  </w:num>
  <w:num w:numId="25" w16cid:durableId="1674063658">
    <w:abstractNumId w:val="13"/>
  </w:num>
  <w:num w:numId="26" w16cid:durableId="72437817">
    <w:abstractNumId w:val="24"/>
  </w:num>
  <w:num w:numId="27" w16cid:durableId="2115636886">
    <w:abstractNumId w:val="19"/>
  </w:num>
  <w:num w:numId="28" w16cid:durableId="413748011">
    <w:abstractNumId w:val="9"/>
  </w:num>
  <w:num w:numId="29" w16cid:durableId="2105153322">
    <w:abstractNumId w:val="22"/>
  </w:num>
  <w:num w:numId="30" w16cid:durableId="677315557">
    <w:abstractNumId w:val="14"/>
  </w:num>
  <w:num w:numId="31" w16cid:durableId="531308662">
    <w:abstractNumId w:val="10"/>
  </w:num>
  <w:num w:numId="32" w16cid:durableId="817647057">
    <w:abstractNumId w:val="25"/>
  </w:num>
  <w:num w:numId="33" w16cid:durableId="1240944550">
    <w:abstractNumId w:val="23"/>
  </w:num>
  <w:num w:numId="34" w16cid:durableId="191963257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036"/>
    <w:rsid w:val="000108D5"/>
    <w:rsid w:val="0001754D"/>
    <w:rsid w:val="00034DF7"/>
    <w:rsid w:val="00037B26"/>
    <w:rsid w:val="00060042"/>
    <w:rsid w:val="00072BF2"/>
    <w:rsid w:val="00076F67"/>
    <w:rsid w:val="000A3D76"/>
    <w:rsid w:val="000A5430"/>
    <w:rsid w:val="000C727B"/>
    <w:rsid w:val="000E4DB6"/>
    <w:rsid w:val="001070E2"/>
    <w:rsid w:val="001210B1"/>
    <w:rsid w:val="001222F4"/>
    <w:rsid w:val="00123DFB"/>
    <w:rsid w:val="00137131"/>
    <w:rsid w:val="001439C9"/>
    <w:rsid w:val="0014520A"/>
    <w:rsid w:val="00157692"/>
    <w:rsid w:val="00166720"/>
    <w:rsid w:val="00180448"/>
    <w:rsid w:val="001C34C8"/>
    <w:rsid w:val="001E3E35"/>
    <w:rsid w:val="00205EAD"/>
    <w:rsid w:val="00224F47"/>
    <w:rsid w:val="00225F50"/>
    <w:rsid w:val="002267A5"/>
    <w:rsid w:val="002401C2"/>
    <w:rsid w:val="00252562"/>
    <w:rsid w:val="00270F01"/>
    <w:rsid w:val="00282B9B"/>
    <w:rsid w:val="00285EA9"/>
    <w:rsid w:val="00290623"/>
    <w:rsid w:val="002D11B6"/>
    <w:rsid w:val="002E57B2"/>
    <w:rsid w:val="002F1458"/>
    <w:rsid w:val="00301A44"/>
    <w:rsid w:val="003051D8"/>
    <w:rsid w:val="003078C3"/>
    <w:rsid w:val="00315E95"/>
    <w:rsid w:val="00371700"/>
    <w:rsid w:val="003853E6"/>
    <w:rsid w:val="00385E77"/>
    <w:rsid w:val="00390EF4"/>
    <w:rsid w:val="003A2478"/>
    <w:rsid w:val="003C30EA"/>
    <w:rsid w:val="003E5CDF"/>
    <w:rsid w:val="00404510"/>
    <w:rsid w:val="0041620C"/>
    <w:rsid w:val="004322B9"/>
    <w:rsid w:val="004A048B"/>
    <w:rsid w:val="004B0F7D"/>
    <w:rsid w:val="004E5586"/>
    <w:rsid w:val="00504AFA"/>
    <w:rsid w:val="0054231B"/>
    <w:rsid w:val="005477B0"/>
    <w:rsid w:val="00582786"/>
    <w:rsid w:val="0058283C"/>
    <w:rsid w:val="005870B4"/>
    <w:rsid w:val="00590942"/>
    <w:rsid w:val="005A02AB"/>
    <w:rsid w:val="005B3F55"/>
    <w:rsid w:val="005B5174"/>
    <w:rsid w:val="005E496F"/>
    <w:rsid w:val="00607AD7"/>
    <w:rsid w:val="00612448"/>
    <w:rsid w:val="006156AC"/>
    <w:rsid w:val="00617119"/>
    <w:rsid w:val="00620AF7"/>
    <w:rsid w:val="0062769D"/>
    <w:rsid w:val="0063219C"/>
    <w:rsid w:val="00651654"/>
    <w:rsid w:val="00655312"/>
    <w:rsid w:val="00664C0B"/>
    <w:rsid w:val="00671CF6"/>
    <w:rsid w:val="006816DE"/>
    <w:rsid w:val="006946A2"/>
    <w:rsid w:val="006A6166"/>
    <w:rsid w:val="006C534A"/>
    <w:rsid w:val="006F5F2A"/>
    <w:rsid w:val="007129BD"/>
    <w:rsid w:val="00734EE6"/>
    <w:rsid w:val="00736CC5"/>
    <w:rsid w:val="00756C06"/>
    <w:rsid w:val="00771F83"/>
    <w:rsid w:val="00781DF4"/>
    <w:rsid w:val="007C0490"/>
    <w:rsid w:val="007C11DC"/>
    <w:rsid w:val="007C58D0"/>
    <w:rsid w:val="007C692C"/>
    <w:rsid w:val="007D3C94"/>
    <w:rsid w:val="007E65C5"/>
    <w:rsid w:val="00834A84"/>
    <w:rsid w:val="00845A02"/>
    <w:rsid w:val="008738E2"/>
    <w:rsid w:val="008A757C"/>
    <w:rsid w:val="008C2536"/>
    <w:rsid w:val="008C4DC0"/>
    <w:rsid w:val="008D6DCC"/>
    <w:rsid w:val="008E6C91"/>
    <w:rsid w:val="008E79D0"/>
    <w:rsid w:val="008F1AA4"/>
    <w:rsid w:val="00903012"/>
    <w:rsid w:val="00906036"/>
    <w:rsid w:val="009459F5"/>
    <w:rsid w:val="00945AB6"/>
    <w:rsid w:val="00967D33"/>
    <w:rsid w:val="009E5CB0"/>
    <w:rsid w:val="009F468E"/>
    <w:rsid w:val="009F522A"/>
    <w:rsid w:val="00A1319F"/>
    <w:rsid w:val="00A235AC"/>
    <w:rsid w:val="00A4238A"/>
    <w:rsid w:val="00A5485E"/>
    <w:rsid w:val="00A678E9"/>
    <w:rsid w:val="00A834E7"/>
    <w:rsid w:val="00AA6FE9"/>
    <w:rsid w:val="00AC0BD5"/>
    <w:rsid w:val="00AC7F54"/>
    <w:rsid w:val="00AF3C45"/>
    <w:rsid w:val="00AF7C44"/>
    <w:rsid w:val="00B514D8"/>
    <w:rsid w:val="00B60C27"/>
    <w:rsid w:val="00B62394"/>
    <w:rsid w:val="00B6296C"/>
    <w:rsid w:val="00B73019"/>
    <w:rsid w:val="00BE2B8F"/>
    <w:rsid w:val="00BE4B92"/>
    <w:rsid w:val="00C314A6"/>
    <w:rsid w:val="00C64943"/>
    <w:rsid w:val="00C76B96"/>
    <w:rsid w:val="00C8264B"/>
    <w:rsid w:val="00CA5333"/>
    <w:rsid w:val="00CD20C3"/>
    <w:rsid w:val="00CF079A"/>
    <w:rsid w:val="00CF0A60"/>
    <w:rsid w:val="00D1169A"/>
    <w:rsid w:val="00D45004"/>
    <w:rsid w:val="00D80018"/>
    <w:rsid w:val="00D919C1"/>
    <w:rsid w:val="00D9414E"/>
    <w:rsid w:val="00D968C1"/>
    <w:rsid w:val="00DB0278"/>
    <w:rsid w:val="00DB2BF8"/>
    <w:rsid w:val="00DB39FC"/>
    <w:rsid w:val="00DD68DE"/>
    <w:rsid w:val="00DF19EB"/>
    <w:rsid w:val="00DF50A0"/>
    <w:rsid w:val="00E01CA0"/>
    <w:rsid w:val="00E02C76"/>
    <w:rsid w:val="00E12251"/>
    <w:rsid w:val="00E30DE6"/>
    <w:rsid w:val="00E564E7"/>
    <w:rsid w:val="00E72524"/>
    <w:rsid w:val="00E76832"/>
    <w:rsid w:val="00E80742"/>
    <w:rsid w:val="00E878B9"/>
    <w:rsid w:val="00E94E1B"/>
    <w:rsid w:val="00E95CFB"/>
    <w:rsid w:val="00EA1CF8"/>
    <w:rsid w:val="00EA59EF"/>
    <w:rsid w:val="00EC5A03"/>
    <w:rsid w:val="00EC75B7"/>
    <w:rsid w:val="00ED5478"/>
    <w:rsid w:val="00EE5A09"/>
    <w:rsid w:val="00EE75A0"/>
    <w:rsid w:val="00F33518"/>
    <w:rsid w:val="00F55D9E"/>
    <w:rsid w:val="00F61486"/>
    <w:rsid w:val="00F90F7D"/>
    <w:rsid w:val="00F93B29"/>
    <w:rsid w:val="00FB5175"/>
    <w:rsid w:val="00FC67D9"/>
    <w:rsid w:val="00FD65F2"/>
    <w:rsid w:val="00FE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E5CDA9"/>
  <w15:chartTrackingRefBased/>
  <w15:docId w15:val="{1A340D8E-AD8B-4FBA-B5D5-5239896ED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19" w:qFormat="1"/>
    <w:lsdException w:name="List Number" w:uiPriority="29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9" w:qFormat="1"/>
    <w:lsdException w:name="List Bullet 3" w:uiPriority="19" w:qFormat="1"/>
    <w:lsdException w:name="List Bullet 4" w:semiHidden="1"/>
    <w:lsdException w:name="List Bullet 5" w:semiHidden="1"/>
    <w:lsdException w:name="List Number 2" w:uiPriority="29" w:qFormat="1"/>
    <w:lsdException w:name="List Number 3" w:uiPriority="29" w:qFormat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34"/>
    <w:qFormat/>
    <w:rsid w:val="00E94E1B"/>
    <w:pPr>
      <w:spacing w:after="300" w:line="276" w:lineRule="auto"/>
    </w:pPr>
    <w:rPr>
      <w:color w:val="0C0C0C"/>
      <w:sz w:val="24"/>
      <w:szCs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4E5586"/>
    <w:pPr>
      <w:keepNext/>
      <w:keepLines/>
      <w:spacing w:after="220" w:line="259" w:lineRule="auto"/>
      <w:outlineLvl w:val="0"/>
    </w:pPr>
    <w:rPr>
      <w:rFonts w:eastAsiaTheme="majorEastAsia" w:cstheme="majorBidi"/>
      <w:color w:val="00382B" w:themeColor="text2"/>
      <w:sz w:val="52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4E5586"/>
    <w:pPr>
      <w:keepNext/>
      <w:keepLines/>
      <w:spacing w:after="180" w:line="269" w:lineRule="auto"/>
      <w:outlineLvl w:val="1"/>
    </w:pPr>
    <w:rPr>
      <w:rFonts w:eastAsiaTheme="majorEastAsia" w:cstheme="majorBidi"/>
      <w:color w:val="00382B" w:themeColor="text2"/>
      <w:sz w:val="3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4E5586"/>
    <w:pPr>
      <w:keepNext/>
      <w:keepLines/>
      <w:spacing w:after="180" w:line="271" w:lineRule="auto"/>
      <w:outlineLvl w:val="2"/>
    </w:pPr>
    <w:rPr>
      <w:rFonts w:eastAsiaTheme="majorEastAsia" w:cstheme="majorBidi"/>
      <w:color w:val="00382B" w:themeColor="text2"/>
      <w:sz w:val="32"/>
      <w:szCs w:val="24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4E5586"/>
    <w:pPr>
      <w:keepNext/>
      <w:keepLines/>
      <w:spacing w:line="288" w:lineRule="auto"/>
      <w:outlineLvl w:val="3"/>
    </w:pPr>
    <w:rPr>
      <w:rFonts w:eastAsiaTheme="majorEastAsia" w:cstheme="majorBidi"/>
      <w:iCs/>
      <w:color w:val="00382B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4510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04510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0451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0451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0451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49"/>
    <w:rsid w:val="008E6C91"/>
    <w:pPr>
      <w:spacing w:after="4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49"/>
    <w:rsid w:val="008E6C91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E5586"/>
    <w:rPr>
      <w:rFonts w:eastAsiaTheme="majorEastAsia" w:cstheme="majorBidi"/>
      <w:color w:val="00382B" w:themeColor="tex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E5586"/>
    <w:rPr>
      <w:rFonts w:eastAsiaTheme="majorEastAsia" w:cstheme="majorBidi"/>
      <w:color w:val="00382B" w:themeColor="text2"/>
      <w:sz w:val="36"/>
      <w:szCs w:val="26"/>
    </w:rPr>
  </w:style>
  <w:style w:type="paragraph" w:styleId="Caption">
    <w:name w:val="caption"/>
    <w:basedOn w:val="Normal"/>
    <w:next w:val="BodyText"/>
    <w:uiPriority w:val="49"/>
    <w:qFormat/>
    <w:rsid w:val="00FE2DF8"/>
    <w:pPr>
      <w:spacing w:before="120" w:after="120" w:line="240" w:lineRule="auto"/>
    </w:pPr>
    <w:rPr>
      <w:iCs/>
      <w:sz w:val="20"/>
      <w:szCs w:val="20"/>
    </w:rPr>
  </w:style>
  <w:style w:type="paragraph" w:styleId="TOCHeading">
    <w:name w:val="TOC Heading"/>
    <w:basedOn w:val="Normal"/>
    <w:next w:val="Normal"/>
    <w:uiPriority w:val="39"/>
    <w:semiHidden/>
    <w:qFormat/>
    <w:rsid w:val="004B0F7D"/>
    <w:rPr>
      <w:b/>
      <w:sz w:val="32"/>
    </w:rPr>
  </w:style>
  <w:style w:type="numbering" w:customStyle="1" w:styleId="NumList">
    <w:name w:val="NumList"/>
    <w:uiPriority w:val="99"/>
    <w:rsid w:val="00EC75B7"/>
    <w:pPr>
      <w:numPr>
        <w:numId w:val="7"/>
      </w:numPr>
    </w:pPr>
  </w:style>
  <w:style w:type="paragraph" w:styleId="ListNumber">
    <w:name w:val="List Number"/>
    <w:basedOn w:val="Normal"/>
    <w:uiPriority w:val="29"/>
    <w:qFormat/>
    <w:rsid w:val="00EC75B7"/>
    <w:pPr>
      <w:numPr>
        <w:numId w:val="32"/>
      </w:numPr>
    </w:pPr>
  </w:style>
  <w:style w:type="paragraph" w:styleId="ListNumber2">
    <w:name w:val="List Number 2"/>
    <w:basedOn w:val="Normal"/>
    <w:uiPriority w:val="29"/>
    <w:qFormat/>
    <w:rsid w:val="00EC75B7"/>
    <w:pPr>
      <w:numPr>
        <w:ilvl w:val="1"/>
        <w:numId w:val="32"/>
      </w:numPr>
      <w:contextualSpacing/>
    </w:pPr>
  </w:style>
  <w:style w:type="paragraph" w:styleId="ListNumber3">
    <w:name w:val="List Number 3"/>
    <w:basedOn w:val="Normal"/>
    <w:uiPriority w:val="29"/>
    <w:qFormat/>
    <w:rsid w:val="00EC75B7"/>
    <w:pPr>
      <w:numPr>
        <w:ilvl w:val="2"/>
        <w:numId w:val="3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4E5586"/>
    <w:rPr>
      <w:rFonts w:eastAsiaTheme="majorEastAsia" w:cstheme="majorBidi"/>
      <w:color w:val="00382B" w:themeColor="text2"/>
      <w:sz w:val="32"/>
      <w:szCs w:val="24"/>
    </w:rPr>
  </w:style>
  <w:style w:type="numbering" w:customStyle="1" w:styleId="HeadingNumList">
    <w:name w:val="HeadingNumList"/>
    <w:uiPriority w:val="99"/>
    <w:rsid w:val="008E6C91"/>
    <w:pPr>
      <w:numPr>
        <w:numId w:val="8"/>
      </w:numPr>
    </w:pPr>
  </w:style>
  <w:style w:type="paragraph" w:styleId="ListBullet">
    <w:name w:val="List Bullet"/>
    <w:basedOn w:val="Normal"/>
    <w:uiPriority w:val="19"/>
    <w:qFormat/>
    <w:rsid w:val="008F1AA4"/>
    <w:pPr>
      <w:numPr>
        <w:numId w:val="30"/>
      </w:numPr>
    </w:pPr>
  </w:style>
  <w:style w:type="paragraph" w:styleId="ListBullet2">
    <w:name w:val="List Bullet 2"/>
    <w:basedOn w:val="Normal"/>
    <w:uiPriority w:val="19"/>
    <w:qFormat/>
    <w:rsid w:val="008F1AA4"/>
    <w:pPr>
      <w:numPr>
        <w:ilvl w:val="1"/>
        <w:numId w:val="30"/>
      </w:numPr>
    </w:pPr>
  </w:style>
  <w:style w:type="paragraph" w:styleId="ListBullet3">
    <w:name w:val="List Bullet 3"/>
    <w:basedOn w:val="Normal"/>
    <w:uiPriority w:val="19"/>
    <w:qFormat/>
    <w:rsid w:val="008F1AA4"/>
    <w:pPr>
      <w:numPr>
        <w:ilvl w:val="2"/>
        <w:numId w:val="30"/>
      </w:numPr>
    </w:pPr>
  </w:style>
  <w:style w:type="paragraph" w:styleId="TOC1">
    <w:name w:val="toc 1"/>
    <w:basedOn w:val="Normal"/>
    <w:next w:val="Normal"/>
    <w:uiPriority w:val="39"/>
    <w:semiHidden/>
    <w:rsid w:val="004B0F7D"/>
    <w:pPr>
      <w:spacing w:after="100"/>
    </w:pPr>
  </w:style>
  <w:style w:type="paragraph" w:styleId="TOC2">
    <w:name w:val="toc 2"/>
    <w:basedOn w:val="Normal"/>
    <w:next w:val="Normal"/>
    <w:uiPriority w:val="39"/>
    <w:semiHidden/>
    <w:rsid w:val="00FD65F2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rsid w:val="00FD65F2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rsid w:val="00FD65F2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FD65F2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FD65F2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FD65F2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FD65F2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FD65F2"/>
    <w:pPr>
      <w:spacing w:after="100"/>
      <w:ind w:left="1760"/>
    </w:pPr>
  </w:style>
  <w:style w:type="numbering" w:customStyle="1" w:styleId="BulletList">
    <w:name w:val="BulletList"/>
    <w:uiPriority w:val="99"/>
    <w:rsid w:val="008F1AA4"/>
    <w:pPr>
      <w:numPr>
        <w:numId w:val="19"/>
      </w:numPr>
    </w:pPr>
  </w:style>
  <w:style w:type="paragraph" w:styleId="BodyText">
    <w:name w:val="Body Text"/>
    <w:basedOn w:val="Normal"/>
    <w:link w:val="BodyTextChar"/>
    <w:qFormat/>
    <w:rsid w:val="00E94E1B"/>
  </w:style>
  <w:style w:type="character" w:customStyle="1" w:styleId="BodyTextChar">
    <w:name w:val="Body Text Char"/>
    <w:basedOn w:val="DefaultParagraphFont"/>
    <w:link w:val="BodyText"/>
    <w:rsid w:val="00E94E1B"/>
    <w:rPr>
      <w:color w:val="0C0C0C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E5586"/>
    <w:rPr>
      <w:rFonts w:eastAsiaTheme="majorEastAsia" w:cstheme="majorBidi"/>
      <w:iCs/>
      <w:color w:val="00382B" w:themeColor="text2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0F7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0F7D"/>
    <w:rPr>
      <w:rFonts w:asciiTheme="majorHAnsi" w:eastAsiaTheme="majorEastAsia" w:hAnsiTheme="majorHAnsi" w:cstheme="majorBidi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0F7D"/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4B0F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B0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4B0F7D"/>
    <w:pPr>
      <w:numPr>
        <w:ilvl w:val="1"/>
      </w:numPr>
      <w:spacing w:after="160"/>
    </w:pPr>
    <w:rPr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B0F7D"/>
    <w:rPr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4B0F7D"/>
    <w:rPr>
      <w:i/>
      <w:iCs/>
      <w:color w:val="auto"/>
    </w:rPr>
  </w:style>
  <w:style w:type="character" w:styleId="Emphasis">
    <w:name w:val="Emphasis"/>
    <w:basedOn w:val="DefaultParagraphFont"/>
    <w:uiPriority w:val="20"/>
    <w:semiHidden/>
    <w:qFormat/>
    <w:rsid w:val="004B0F7D"/>
    <w:rPr>
      <w:i/>
      <w:iCs/>
    </w:rPr>
  </w:style>
  <w:style w:type="character" w:styleId="IntenseEmphasis">
    <w:name w:val="Intense Emphasis"/>
    <w:basedOn w:val="DefaultParagraphFont"/>
    <w:uiPriority w:val="21"/>
    <w:semiHidden/>
    <w:qFormat/>
    <w:rsid w:val="004B0F7D"/>
    <w:rPr>
      <w:i/>
      <w:iCs/>
      <w:color w:val="auto"/>
    </w:rPr>
  </w:style>
  <w:style w:type="character" w:styleId="Strong">
    <w:name w:val="Strong"/>
    <w:basedOn w:val="DefaultParagraphFont"/>
    <w:uiPriority w:val="22"/>
    <w:semiHidden/>
    <w:qFormat/>
    <w:rsid w:val="004B0F7D"/>
    <w:rPr>
      <w:b/>
      <w:bCs/>
    </w:rPr>
  </w:style>
  <w:style w:type="paragraph" w:styleId="Quote">
    <w:name w:val="Quote"/>
    <w:basedOn w:val="Normal"/>
    <w:next w:val="BodyText"/>
    <w:link w:val="QuoteChar"/>
    <w:uiPriority w:val="29"/>
    <w:qFormat/>
    <w:rsid w:val="00F61486"/>
    <w:pPr>
      <w:spacing w:before="180" w:after="180" w:line="380" w:lineRule="atLeast"/>
    </w:pPr>
    <w:rPr>
      <w:iCs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F61486"/>
    <w:rPr>
      <w:iCs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B0F7D"/>
    <w:pPr>
      <w:pBdr>
        <w:top w:val="single" w:sz="4" w:space="10" w:color="AFE650" w:themeColor="accent1"/>
        <w:bottom w:val="single" w:sz="4" w:space="10" w:color="AFE65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B0F7D"/>
    <w:rPr>
      <w:i/>
      <w:iCs/>
    </w:rPr>
  </w:style>
  <w:style w:type="character" w:styleId="SubtleReference">
    <w:name w:val="Subtle Reference"/>
    <w:basedOn w:val="DefaultParagraphFont"/>
    <w:uiPriority w:val="31"/>
    <w:semiHidden/>
    <w:qFormat/>
    <w:rsid w:val="004B0F7D"/>
    <w:rPr>
      <w:smallCaps/>
      <w:color w:val="auto"/>
    </w:rPr>
  </w:style>
  <w:style w:type="character" w:styleId="IntenseReference">
    <w:name w:val="Intense Reference"/>
    <w:basedOn w:val="DefaultParagraphFont"/>
    <w:uiPriority w:val="32"/>
    <w:semiHidden/>
    <w:qFormat/>
    <w:rsid w:val="004B0F7D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semiHidden/>
    <w:qFormat/>
    <w:rsid w:val="004B0F7D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semiHidden/>
    <w:qFormat/>
    <w:rsid w:val="004B0F7D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rsid w:val="004B0F7D"/>
  </w:style>
  <w:style w:type="numbering" w:styleId="ArticleSection">
    <w:name w:val="Outline List 3"/>
    <w:basedOn w:val="NoList"/>
    <w:uiPriority w:val="99"/>
    <w:semiHidden/>
    <w:unhideWhenUsed/>
    <w:rsid w:val="00404510"/>
    <w:pPr>
      <w:numPr>
        <w:numId w:val="2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4B0F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F7D"/>
    <w:rPr>
      <w:rFonts w:ascii="Segoe UI" w:hAnsi="Segoe UI" w:cs="Segoe UI"/>
      <w:sz w:val="18"/>
      <w:szCs w:val="18"/>
    </w:rPr>
  </w:style>
  <w:style w:type="paragraph" w:styleId="BlockText">
    <w:name w:val="Block Text"/>
    <w:basedOn w:val="Normal"/>
    <w:uiPriority w:val="99"/>
    <w:semiHidden/>
    <w:rsid w:val="004B0F7D"/>
    <w:pPr>
      <w:pBdr>
        <w:top w:val="single" w:sz="2" w:space="10" w:color="AFE650" w:themeColor="accent1"/>
        <w:left w:val="single" w:sz="2" w:space="10" w:color="AFE650" w:themeColor="accent1"/>
        <w:bottom w:val="single" w:sz="2" w:space="10" w:color="AFE650" w:themeColor="accent1"/>
        <w:right w:val="single" w:sz="2" w:space="10" w:color="AFE650" w:themeColor="accent1"/>
      </w:pBdr>
      <w:ind w:left="1152" w:right="1152"/>
    </w:pPr>
    <w:rPr>
      <w:i/>
      <w:iCs/>
    </w:rPr>
  </w:style>
  <w:style w:type="paragraph" w:styleId="BodyText2">
    <w:name w:val="Body Text 2"/>
    <w:basedOn w:val="Normal"/>
    <w:link w:val="BodyText2Char"/>
    <w:uiPriority w:val="99"/>
    <w:semiHidden/>
    <w:rsid w:val="004B0F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B0F7D"/>
  </w:style>
  <w:style w:type="paragraph" w:styleId="BodyText3">
    <w:name w:val="Body Text 3"/>
    <w:basedOn w:val="Normal"/>
    <w:link w:val="BodyText3Char"/>
    <w:uiPriority w:val="99"/>
    <w:semiHidden/>
    <w:rsid w:val="004B0F7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B0F7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4B0F7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B0F7D"/>
    <w:rPr>
      <w:color w:val="00382B" w:themeColor="text2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4B0F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B0F7D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4B0F7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B0F7D"/>
  </w:style>
  <w:style w:type="paragraph" w:styleId="BodyTextIndent2">
    <w:name w:val="Body Text Indent 2"/>
    <w:basedOn w:val="Normal"/>
    <w:link w:val="BodyTextIndent2Char"/>
    <w:uiPriority w:val="99"/>
    <w:semiHidden/>
    <w:rsid w:val="004B0F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B0F7D"/>
  </w:style>
  <w:style w:type="paragraph" w:styleId="BodyTextIndent3">
    <w:name w:val="Body Text Indent 3"/>
    <w:basedOn w:val="Normal"/>
    <w:link w:val="BodyTextIndent3Char"/>
    <w:uiPriority w:val="99"/>
    <w:semiHidden/>
    <w:rsid w:val="004B0F7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B0F7D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rsid w:val="004B0F7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B0F7D"/>
  </w:style>
  <w:style w:type="character" w:styleId="CommentReference">
    <w:name w:val="annotation reference"/>
    <w:basedOn w:val="DefaultParagraphFont"/>
    <w:uiPriority w:val="99"/>
    <w:semiHidden/>
    <w:rsid w:val="004B0F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B0F7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F7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B0F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F7D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rsid w:val="004B0F7D"/>
  </w:style>
  <w:style w:type="character" w:customStyle="1" w:styleId="DateChar">
    <w:name w:val="Date Char"/>
    <w:basedOn w:val="DefaultParagraphFont"/>
    <w:link w:val="Date"/>
    <w:uiPriority w:val="99"/>
    <w:semiHidden/>
    <w:rsid w:val="004B0F7D"/>
  </w:style>
  <w:style w:type="paragraph" w:styleId="DocumentMap">
    <w:name w:val="Document Map"/>
    <w:basedOn w:val="Normal"/>
    <w:link w:val="DocumentMapChar"/>
    <w:uiPriority w:val="99"/>
    <w:semiHidden/>
    <w:rsid w:val="004B0F7D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B0F7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4B0F7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B0F7D"/>
  </w:style>
  <w:style w:type="paragraph" w:styleId="EndnoteText">
    <w:name w:val="endnote text"/>
    <w:basedOn w:val="Normal"/>
    <w:link w:val="EndnoteTextChar"/>
    <w:uiPriority w:val="99"/>
    <w:semiHidden/>
    <w:rsid w:val="004B0F7D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0F7D"/>
  </w:style>
  <w:style w:type="character" w:styleId="EndnoteReference">
    <w:name w:val="endnote reference"/>
    <w:basedOn w:val="DefaultParagraphFont"/>
    <w:uiPriority w:val="99"/>
    <w:semiHidden/>
    <w:rsid w:val="004B0F7D"/>
    <w:rPr>
      <w:vertAlign w:val="superscript"/>
    </w:rPr>
  </w:style>
  <w:style w:type="paragraph" w:styleId="EnvelopeAddress">
    <w:name w:val="envelope address"/>
    <w:basedOn w:val="Normal"/>
    <w:uiPriority w:val="99"/>
    <w:semiHidden/>
    <w:rsid w:val="004B0F7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rsid w:val="004B0F7D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iPriority w:val="99"/>
    <w:rsid w:val="000C727B"/>
    <w:pPr>
      <w:tabs>
        <w:tab w:val="center" w:pos="5245"/>
        <w:tab w:val="right" w:pos="10490"/>
      </w:tabs>
      <w:spacing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C727B"/>
    <w:rPr>
      <w:color w:val="00382B" w:themeColor="text2"/>
      <w:sz w:val="18"/>
    </w:rPr>
  </w:style>
  <w:style w:type="character" w:styleId="FootnoteReference">
    <w:name w:val="footnote reference"/>
    <w:basedOn w:val="DefaultParagraphFont"/>
    <w:uiPriority w:val="99"/>
    <w:semiHidden/>
    <w:rsid w:val="004B0F7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8C2536"/>
    <w:pPr>
      <w:tabs>
        <w:tab w:val="center" w:pos="4513"/>
        <w:tab w:val="right" w:pos="9026"/>
      </w:tabs>
      <w:spacing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C2536"/>
    <w:rPr>
      <w:color w:val="00382B" w:themeColor="text2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4B0F7D"/>
    <w:pPr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4B0F7D"/>
    <w:rPr>
      <w:rFonts w:asciiTheme="majorHAnsi" w:eastAsiaTheme="majorEastAsia" w:hAnsiTheme="majorHAnsi" w:cstheme="majorBidi"/>
      <w:b/>
      <w:bCs/>
    </w:rPr>
  </w:style>
  <w:style w:type="character" w:styleId="LineNumber">
    <w:name w:val="line number"/>
    <w:basedOn w:val="DefaultParagraphFont"/>
    <w:uiPriority w:val="99"/>
    <w:semiHidden/>
    <w:rsid w:val="004B0F7D"/>
  </w:style>
  <w:style w:type="paragraph" w:styleId="List">
    <w:name w:val="List"/>
    <w:basedOn w:val="Normal"/>
    <w:uiPriority w:val="99"/>
    <w:semiHidden/>
    <w:rsid w:val="004B0F7D"/>
    <w:pPr>
      <w:ind w:left="283" w:hanging="283"/>
      <w:contextualSpacing/>
    </w:pPr>
  </w:style>
  <w:style w:type="paragraph" w:styleId="ListBullet4">
    <w:name w:val="List Bullet 4"/>
    <w:basedOn w:val="Normal"/>
    <w:uiPriority w:val="99"/>
    <w:semiHidden/>
    <w:rsid w:val="004B0F7D"/>
    <w:pPr>
      <w:numPr>
        <w:numId w:val="22"/>
      </w:numPr>
      <w:contextualSpacing/>
    </w:pPr>
  </w:style>
  <w:style w:type="paragraph" w:styleId="ListBullet5">
    <w:name w:val="List Bullet 5"/>
    <w:basedOn w:val="Normal"/>
    <w:uiPriority w:val="99"/>
    <w:semiHidden/>
    <w:rsid w:val="004B0F7D"/>
    <w:pPr>
      <w:numPr>
        <w:numId w:val="23"/>
      </w:numPr>
      <w:contextualSpacing/>
    </w:pPr>
  </w:style>
  <w:style w:type="paragraph" w:styleId="MacroText">
    <w:name w:val="macro"/>
    <w:link w:val="MacroTextChar"/>
    <w:uiPriority w:val="99"/>
    <w:semiHidden/>
    <w:rsid w:val="004B0F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B0F7D"/>
    <w:rPr>
      <w:rFonts w:ascii="Consolas" w:hAnsi="Consolas"/>
    </w:rPr>
  </w:style>
  <w:style w:type="character" w:styleId="Mention">
    <w:name w:val="Mention"/>
    <w:basedOn w:val="DefaultParagraphFont"/>
    <w:uiPriority w:val="99"/>
    <w:semiHidden/>
    <w:rsid w:val="004B0F7D"/>
    <w:rPr>
      <w:color w:val="auto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rsid w:val="004B0F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B0F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rsid w:val="004B0F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4B0F7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B0F7D"/>
  </w:style>
  <w:style w:type="character" w:styleId="PageNumber">
    <w:name w:val="page number"/>
    <w:basedOn w:val="DefaultParagraphFont"/>
    <w:uiPriority w:val="99"/>
    <w:semiHidden/>
    <w:rsid w:val="004B0F7D"/>
  </w:style>
  <w:style w:type="character" w:styleId="PlaceholderText">
    <w:name w:val="Placeholder Text"/>
    <w:basedOn w:val="DefaultParagraphFont"/>
    <w:uiPriority w:val="99"/>
    <w:semiHidden/>
    <w:rsid w:val="004B0F7D"/>
    <w:rPr>
      <w:color w:val="7F7F7F" w:themeColor="text1" w:themeTint="80"/>
    </w:rPr>
  </w:style>
  <w:style w:type="paragraph" w:styleId="PlainText">
    <w:name w:val="Plain Text"/>
    <w:basedOn w:val="Normal"/>
    <w:link w:val="PlainTextChar"/>
    <w:uiPriority w:val="99"/>
    <w:semiHidden/>
    <w:rsid w:val="004B0F7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B0F7D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B0F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B0F7D"/>
  </w:style>
  <w:style w:type="paragraph" w:styleId="Signature">
    <w:name w:val="Signature"/>
    <w:basedOn w:val="Normal"/>
    <w:link w:val="SignatureChar"/>
    <w:uiPriority w:val="99"/>
    <w:semiHidden/>
    <w:rsid w:val="004B0F7D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B0F7D"/>
  </w:style>
  <w:style w:type="character" w:styleId="SmartHyperlink">
    <w:name w:val="Smart Hyperlink"/>
    <w:basedOn w:val="DefaultParagraphFont"/>
    <w:uiPriority w:val="99"/>
    <w:semiHidden/>
    <w:rsid w:val="004B0F7D"/>
    <w:rPr>
      <w:u w:val="dotted"/>
    </w:rPr>
  </w:style>
  <w:style w:type="paragraph" w:styleId="TOAHeading">
    <w:name w:val="toa heading"/>
    <w:basedOn w:val="Normal"/>
    <w:next w:val="Normal"/>
    <w:uiPriority w:val="99"/>
    <w:semiHidden/>
    <w:rsid w:val="004B0F7D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table" w:styleId="TableGrid">
    <w:name w:val="Table Grid"/>
    <w:basedOn w:val="TableNormal"/>
    <w:uiPriority w:val="39"/>
    <w:rsid w:val="00EE5A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BGEtablestyle">
    <w:name w:val="RBGE table style"/>
    <w:basedOn w:val="TableNormal"/>
    <w:uiPriority w:val="99"/>
    <w:rsid w:val="00C8264B"/>
    <w:tblPr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</w:tblCellMar>
    </w:tblPr>
    <w:tblStylePr w:type="firstRow">
      <w:rPr>
        <w:rFonts w:ascii="Public Sans SemiBold" w:hAnsi="Public Sans SemiBold"/>
      </w:rPr>
      <w:tblPr/>
      <w:tcPr>
        <w:shd w:val="clear" w:color="auto" w:fill="F2F2F2" w:themeFill="background1" w:themeFillShade="F2"/>
      </w:tcPr>
    </w:tblStylePr>
  </w:style>
  <w:style w:type="paragraph" w:customStyle="1" w:styleId="Documenttitle">
    <w:name w:val="Document title"/>
    <w:basedOn w:val="BodyText"/>
    <w:next w:val="BodyText"/>
    <w:uiPriority w:val="34"/>
    <w:qFormat/>
    <w:rsid w:val="004E5586"/>
    <w:pPr>
      <w:spacing w:after="380" w:line="21" w:lineRule="atLeast"/>
    </w:pPr>
    <w:rPr>
      <w:rFonts w:asciiTheme="majorHAnsi" w:hAnsiTheme="majorHAnsi"/>
      <w:color w:val="00382B" w:themeColor="text2"/>
      <w:sz w:val="72"/>
    </w:rPr>
  </w:style>
  <w:style w:type="paragraph" w:customStyle="1" w:styleId="Documentsubtitle">
    <w:name w:val="Document subtitle"/>
    <w:basedOn w:val="BodyText"/>
    <w:next w:val="BodyText"/>
    <w:uiPriority w:val="34"/>
    <w:qFormat/>
    <w:rsid w:val="004E5586"/>
    <w:pPr>
      <w:spacing w:line="257" w:lineRule="auto"/>
    </w:pPr>
    <w:rPr>
      <w:rFonts w:asciiTheme="majorHAnsi" w:hAnsiTheme="majorHAnsi"/>
      <w:color w:val="00382B" w:themeColor="text2"/>
      <w:sz w:val="60"/>
    </w:rPr>
  </w:style>
  <w:style w:type="character" w:styleId="Hyperlink">
    <w:name w:val="Hyperlink"/>
    <w:basedOn w:val="DefaultParagraphFont"/>
    <w:uiPriority w:val="99"/>
    <w:semiHidden/>
    <w:rsid w:val="007D3C94"/>
    <w:rPr>
      <w:color w:val="00382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7D3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Davis\OneDrive%20-%20Royal%20Botanic%20Garden%20Edinburgh\Documents\Custom%20Office%20Templates\Student%20resource%20template.dotx" TargetMode="External"/></Relationships>
</file>

<file path=word/theme/theme1.xml><?xml version="1.0" encoding="utf-8"?>
<a:theme xmlns:a="http://schemas.openxmlformats.org/drawingml/2006/main" name="Office Theme">
  <a:themeElements>
    <a:clrScheme name="RBGE Colour theme">
      <a:dk1>
        <a:sysClr val="windowText" lastClr="000000"/>
      </a:dk1>
      <a:lt1>
        <a:sysClr val="window" lastClr="FFFFFF"/>
      </a:lt1>
      <a:dk2>
        <a:srgbClr val="00382B"/>
      </a:dk2>
      <a:lt2>
        <a:srgbClr val="FFFFF0"/>
      </a:lt2>
      <a:accent1>
        <a:srgbClr val="AFE650"/>
      </a:accent1>
      <a:accent2>
        <a:srgbClr val="FF556E"/>
      </a:accent2>
      <a:accent3>
        <a:srgbClr val="78ABE8"/>
      </a:accent3>
      <a:accent4>
        <a:srgbClr val="A696D6"/>
      </a:accent4>
      <a:accent5>
        <a:srgbClr val="FFD13D"/>
      </a:accent5>
      <a:accent6>
        <a:srgbClr val="66CCB8"/>
      </a:accent6>
      <a:hlink>
        <a:srgbClr val="00382B"/>
      </a:hlink>
      <a:folHlink>
        <a:srgbClr val="00654D"/>
      </a:folHlink>
    </a:clrScheme>
    <a:fontScheme name="RBGE Report font theme">
      <a:majorFont>
        <a:latin typeface="Georgia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555509-045f-473d-bd78-2f7cf0aea281">
      <Terms xmlns="http://schemas.microsoft.com/office/infopath/2007/PartnerControls"/>
    </lcf76f155ced4ddcb4097134ff3c332f>
    <TaxCatchAll xmlns="2b73b3b8-96b0-4681-a96f-62ecfa5d87f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8BCECD15D29F4E97BC5023EBAD1F59" ma:contentTypeVersion="16" ma:contentTypeDescription="Create a new document." ma:contentTypeScope="" ma:versionID="dccd58e388f470c7d811fd75f5a15d09">
  <xsd:schema xmlns:xsd="http://www.w3.org/2001/XMLSchema" xmlns:xs="http://www.w3.org/2001/XMLSchema" xmlns:p="http://schemas.microsoft.com/office/2006/metadata/properties" xmlns:ns2="fb555509-045f-473d-bd78-2f7cf0aea281" xmlns:ns3="2b73b3b8-96b0-4681-a96f-62ecfa5d87fd" targetNamespace="http://schemas.microsoft.com/office/2006/metadata/properties" ma:root="true" ma:fieldsID="5ce6b18bd7c65b12b7443ae24d26633f" ns2:_="" ns3:_="">
    <xsd:import namespace="fb555509-045f-473d-bd78-2f7cf0aea281"/>
    <xsd:import namespace="2b73b3b8-96b0-4681-a96f-62ecfa5d87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55509-045f-473d-bd78-2f7cf0aea2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267f0c9-26c2-43b0-88a9-7851c51938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73b3b8-96b0-4681-a96f-62ecfa5d87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f7a221f-7882-44ba-90a4-db81930e1467}" ma:internalName="TaxCatchAll" ma:showField="CatchAllData" ma:web="2b73b3b8-96b0-4681-a96f-62ecfa5d87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3214C3-38F8-47FA-81E5-56BDEB7ED481}">
  <ds:schemaRefs>
    <ds:schemaRef ds:uri="http://schemas.microsoft.com/office/2006/metadata/properties"/>
    <ds:schemaRef ds:uri="http://schemas.microsoft.com/office/infopath/2007/PartnerControls"/>
    <ds:schemaRef ds:uri="e9fc3bf7-3dfe-4fba-a25b-ffc2a8a04003"/>
    <ds:schemaRef ds:uri="ab9da793-43b2-4ccb-adf6-cb2d95414293"/>
  </ds:schemaRefs>
</ds:datastoreItem>
</file>

<file path=customXml/itemProps2.xml><?xml version="1.0" encoding="utf-8"?>
<ds:datastoreItem xmlns:ds="http://schemas.openxmlformats.org/officeDocument/2006/customXml" ds:itemID="{3ADE043A-93F6-4E42-AF30-BCD2629F21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D8D59B-8463-4A54-8C2A-B08B47035272}"/>
</file>

<file path=docProps/app.xml><?xml version="1.0" encoding="utf-8"?>
<Properties xmlns="http://schemas.openxmlformats.org/officeDocument/2006/extended-properties" xmlns:vt="http://schemas.openxmlformats.org/officeDocument/2006/docPropsVTypes">
  <Template>Student resource template.dotx</Template>
  <TotalTime>3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Davis</dc:creator>
  <cp:keywords/>
  <dc:description/>
  <cp:lastModifiedBy>Gillian Davis</cp:lastModifiedBy>
  <cp:revision>1</cp:revision>
  <dcterms:created xsi:type="dcterms:W3CDTF">2025-12-11T12:13:00Z</dcterms:created>
  <dcterms:modified xsi:type="dcterms:W3CDTF">2025-12-11T12:16:00Z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0x0101000D8BCECD15D29F4E97BC5023EBAD1F59</vt:lpwstr>
  </property>
  <property fmtid="{D5CDD505-2E9C-101B-9397-08002B2CF9AE}" pid="3" name="MediaServiceImageTags">
    <vt:lpwstr/>
  </property>
</Properties>
</file>